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079"/>
        <w:gridCol w:w="2537"/>
      </w:tblGrid>
      <w:tr w:rsidR="009F0C0C" w14:paraId="67FF1C7C" w14:textId="77777777" w:rsidTr="00D12AAE">
        <w:trPr>
          <w:trHeight w:val="945"/>
        </w:trPr>
        <w:tc>
          <w:tcPr>
            <w:tcW w:w="4132" w:type="pct"/>
            <w:vAlign w:val="center"/>
          </w:tcPr>
          <w:p w14:paraId="7F1286CE" w14:textId="77777777" w:rsidR="009F0C0C" w:rsidRPr="009E19B4" w:rsidRDefault="00481240" w:rsidP="009F0C0C">
            <w:pPr>
              <w:pStyle w:val="Month"/>
              <w:jc w:val="right"/>
            </w:pPr>
            <w:r>
              <w:t xml:space="preserve">CAC Knights </w:t>
            </w:r>
            <w:r w:rsidR="00140E4C">
              <w:t xml:space="preserve">    </w:t>
            </w:r>
            <w:r>
              <w:rPr>
                <w:noProof/>
              </w:rPr>
              <w:drawing>
                <wp:inline distT="0" distB="0" distL="0" distR="0" wp14:anchorId="3C425A1D" wp14:editId="5887EC3E">
                  <wp:extent cx="726440" cy="726440"/>
                  <wp:effectExtent l="0" t="0" r="10160" b="10160"/>
                  <wp:docPr id="1" name="Picture 1" descr="Macintosh HD:Users:TheresaABernabei:Desktop:CAC:CAC Logos:Logo 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heresaABernabei:Desktop:CAC:CAC Logos:Logo 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E4C">
              <w:t xml:space="preserve">    </w:t>
            </w:r>
            <w:r>
              <w:t xml:space="preserve"> </w:t>
            </w:r>
            <w:r w:rsidR="009F0C0C" w:rsidRPr="009E19B4">
              <w:fldChar w:fldCharType="begin"/>
            </w:r>
            <w:r w:rsidR="009F0C0C" w:rsidRPr="009E19B4">
              <w:instrText xml:space="preserve"> DOCVARIABLE  MonthStart \@ MMMM \* MERGEFORMAT </w:instrText>
            </w:r>
            <w:r w:rsidR="009F0C0C" w:rsidRPr="009E19B4">
              <w:fldChar w:fldCharType="separate"/>
            </w:r>
            <w:r>
              <w:t>April</w:t>
            </w:r>
            <w:r w:rsidR="009F0C0C" w:rsidRPr="009E19B4">
              <w:fldChar w:fldCharType="end"/>
            </w:r>
          </w:p>
        </w:tc>
        <w:tc>
          <w:tcPr>
            <w:tcW w:w="868" w:type="pct"/>
            <w:vAlign w:val="center"/>
          </w:tcPr>
          <w:p w14:paraId="04CA828D" w14:textId="77777777" w:rsidR="009F0C0C" w:rsidRPr="009E19B4" w:rsidRDefault="009F0C0C" w:rsidP="0006738C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481240">
              <w:t>2018</w:t>
            </w:r>
            <w:r w:rsidRPr="009E19B4">
              <w:fldChar w:fldCharType="end"/>
            </w:r>
          </w:p>
        </w:tc>
      </w:tr>
    </w:tbl>
    <w:p w14:paraId="40F4A2E7" w14:textId="77777777" w:rsidR="009F0C0C" w:rsidRDefault="009F0C0C" w:rsidP="0006738C"/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A2D1D" w14:paraId="23D2EFCE" w14:textId="77777777" w:rsidTr="003B2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14:paraId="041A5A4E" w14:textId="77777777" w:rsidR="009A2D1D" w:rsidRDefault="009A2D1D" w:rsidP="00DB67F4">
            <w:pPr>
              <w:pStyle w:val="Days"/>
            </w:pPr>
            <w:r>
              <w:t>Sunday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14:paraId="02070269" w14:textId="77777777" w:rsidR="009A2D1D" w:rsidRDefault="009A2D1D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14:paraId="61F41FBA" w14:textId="77777777" w:rsidR="009A2D1D" w:rsidRDefault="009A2D1D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14:paraId="6D721B81" w14:textId="77777777" w:rsidR="009A2D1D" w:rsidRDefault="009A2D1D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14:paraId="4D961B26" w14:textId="77777777" w:rsidR="009A2D1D" w:rsidRDefault="009A2D1D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14:paraId="129C613E" w14:textId="77777777" w:rsidR="009A2D1D" w:rsidRDefault="009A2D1D" w:rsidP="00DB67F4">
            <w:pPr>
              <w:pStyle w:val="Days"/>
            </w:pPr>
            <w:r>
              <w:t>Friday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14:paraId="144B323C" w14:textId="77777777" w:rsidR="009A2D1D" w:rsidRDefault="009A2D1D" w:rsidP="00DB67F4">
            <w:pPr>
              <w:pStyle w:val="Days"/>
            </w:pPr>
            <w:r>
              <w:t>Saturday</w:t>
            </w:r>
          </w:p>
        </w:tc>
      </w:tr>
      <w:tr w:rsidR="009A2D1D" w14:paraId="6FD3F308" w14:textId="77777777" w:rsidTr="00D12AAE">
        <w:tc>
          <w:tcPr>
            <w:tcW w:w="714" w:type="pct"/>
            <w:tcBorders>
              <w:bottom w:val="nil"/>
            </w:tcBorders>
          </w:tcPr>
          <w:p w14:paraId="6E467AAA" w14:textId="77777777" w:rsidR="009A2D1D" w:rsidRPr="00566EB4" w:rsidRDefault="009A2D1D" w:rsidP="009A2D1D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481240">
              <w:instrText>Sunday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Sunday</w:instrText>
            </w:r>
            <w:r w:rsidRPr="00566EB4">
              <w:instrText>" 1 ""</w:instrText>
            </w:r>
            <w:r w:rsidRPr="00566EB4">
              <w:fldChar w:fldCharType="separate"/>
            </w:r>
            <w:r w:rsidR="00481240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0DCBAE1" w14:textId="77777777" w:rsidR="009A2D1D" w:rsidRPr="00566EB4" w:rsidRDefault="009A2D1D" w:rsidP="009A2D1D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481240">
              <w:instrText>Sunday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Monday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EFA0B9A" w14:textId="77777777" w:rsidR="009A2D1D" w:rsidRPr="00566EB4" w:rsidRDefault="009A2D1D" w:rsidP="009A2D1D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481240">
              <w:instrText>Sunday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Tuesday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99BDFD2" w14:textId="77777777" w:rsidR="009A2D1D" w:rsidRPr="00566EB4" w:rsidRDefault="009A2D1D" w:rsidP="009A2D1D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481240">
              <w:instrText>Sunday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Wednesday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BE66311" w14:textId="77777777" w:rsidR="009A2D1D" w:rsidRPr="00566EB4" w:rsidRDefault="009A2D1D" w:rsidP="009A2D1D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481240">
              <w:instrText>Sunday</w:instrText>
            </w:r>
            <w:r w:rsidRPr="00566EB4">
              <w:fldChar w:fldCharType="end"/>
            </w:r>
            <w:r w:rsidRPr="00566EB4">
              <w:instrText>= "</w:instrText>
            </w:r>
            <w:r>
              <w:instrText>Thursday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0734C9A" w14:textId="77777777" w:rsidR="009A2D1D" w:rsidRPr="00566EB4" w:rsidRDefault="009A2D1D" w:rsidP="009A2D1D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481240">
              <w:instrText>Sunday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Friday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124EB073" w14:textId="77777777" w:rsidR="009A2D1D" w:rsidRPr="00566EB4" w:rsidRDefault="009A2D1D" w:rsidP="009A2D1D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481240">
              <w:instrText>Sunday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Saturday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7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7</w:t>
            </w:r>
            <w:r w:rsidRPr="00566EB4">
              <w:fldChar w:fldCharType="end"/>
            </w:r>
          </w:p>
        </w:tc>
      </w:tr>
      <w:tr w:rsidR="009A2D1D" w14:paraId="6F971245" w14:textId="77777777" w:rsidTr="00D12AAE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11F7025" w14:textId="7EBCB6DF" w:rsidR="009A2D1D" w:rsidRPr="00566EB4" w:rsidRDefault="009022B8" w:rsidP="00481240">
            <w:pPr>
              <w:jc w:val="center"/>
            </w:pPr>
            <w:r>
              <w:t>EASTER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E1E0732" w14:textId="07AC7978" w:rsidR="009A2D1D" w:rsidRPr="00566EB4" w:rsidRDefault="009022B8" w:rsidP="00481240">
            <w:pPr>
              <w:jc w:val="center"/>
            </w:pPr>
            <w:r>
              <w:t>EASTER BREAK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0106D525" w14:textId="77777777" w:rsidR="009A2D1D" w:rsidRPr="0023365C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E2BA6F5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470E71F" w14:textId="77777777" w:rsidR="009A2D1D" w:rsidRDefault="00FE0070" w:rsidP="00481240">
            <w:pPr>
              <w:jc w:val="center"/>
            </w:pPr>
            <w:r>
              <w:t>Cross Country Race SMHS</w:t>
            </w:r>
          </w:p>
          <w:p w14:paraId="6BB0FFE3" w14:textId="2F97B295" w:rsidR="00FE0070" w:rsidRPr="00566EB4" w:rsidRDefault="00FE0070" w:rsidP="00481240">
            <w:pPr>
              <w:jc w:val="center"/>
            </w:pPr>
            <w:r>
              <w:t>4:00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2E2EA9E6" w14:textId="77777777" w:rsidR="00F369E5" w:rsidRDefault="00F369E5" w:rsidP="0048124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CAC </w:t>
            </w:r>
          </w:p>
          <w:p w14:paraId="49AC610D" w14:textId="77777777" w:rsidR="009A2D1D" w:rsidRDefault="00F369E5" w:rsidP="004812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AUCTION</w:t>
            </w:r>
          </w:p>
          <w:p w14:paraId="005588A7" w14:textId="751400A4" w:rsidR="00F369E5" w:rsidRPr="00F369E5" w:rsidRDefault="00F369E5" w:rsidP="004812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6:00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C681268" w14:textId="77777777" w:rsidR="009A2D1D" w:rsidRPr="00566EB4" w:rsidRDefault="009A2D1D" w:rsidP="00481240">
            <w:pPr>
              <w:jc w:val="center"/>
            </w:pPr>
          </w:p>
        </w:tc>
      </w:tr>
      <w:tr w:rsidR="009A2D1D" w14:paraId="2B5E5D09" w14:textId="77777777" w:rsidTr="00F369E5">
        <w:trPr>
          <w:trHeight w:val="467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1A4DE46" w14:textId="2A5F9303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481240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CEFEAFC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481240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B16B14C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481240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09C6BE1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481240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BE36437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481240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D8864C6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481240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48EF51D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481240">
              <w:rPr>
                <w:noProof/>
              </w:rPr>
              <w:t>14</w:t>
            </w:r>
            <w:r w:rsidRPr="00566EB4">
              <w:fldChar w:fldCharType="end"/>
            </w:r>
          </w:p>
        </w:tc>
      </w:tr>
      <w:tr w:rsidR="009A2D1D" w14:paraId="4F1B4235" w14:textId="77777777" w:rsidTr="00D12AAE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E23F3B7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4499E55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B699A60" w14:textId="77777777" w:rsidR="009A2D1D" w:rsidRDefault="00F369E5" w:rsidP="00481240">
            <w:pPr>
              <w:jc w:val="center"/>
            </w:pPr>
            <w:r>
              <w:t>MATH OLYMPICS</w:t>
            </w:r>
          </w:p>
          <w:p w14:paraId="374BD71B" w14:textId="60438327" w:rsidR="00F369E5" w:rsidRPr="00566EB4" w:rsidRDefault="00F369E5" w:rsidP="00481240">
            <w:pPr>
              <w:jc w:val="center"/>
            </w:pPr>
            <w:r>
              <w:t>CONCORD CHRISTIAN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387F16F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3A82057" w14:textId="77777777" w:rsidR="009A2D1D" w:rsidRDefault="00F369E5" w:rsidP="00481240">
            <w:pPr>
              <w:jc w:val="center"/>
            </w:pPr>
            <w:r>
              <w:t>SPRING PICTURES</w:t>
            </w:r>
          </w:p>
          <w:p w14:paraId="63ED6CF7" w14:textId="77839C06" w:rsidR="00A462AB" w:rsidRPr="00FE0070" w:rsidRDefault="00FE0070" w:rsidP="00481240">
            <w:pPr>
              <w:jc w:val="center"/>
              <w:rPr>
                <w:b/>
              </w:rPr>
            </w:pPr>
            <w:r w:rsidRPr="00FE0070">
              <w:rPr>
                <w:b/>
              </w:rPr>
              <w:t>Cross Country Race</w:t>
            </w:r>
          </w:p>
          <w:p w14:paraId="41462C3B" w14:textId="5ADB9115" w:rsidR="00A462AB" w:rsidRPr="00566EB4" w:rsidRDefault="00A462AB" w:rsidP="00481240">
            <w:pPr>
              <w:jc w:val="center"/>
            </w:pPr>
            <w:r>
              <w:t>3</w:t>
            </w:r>
            <w:r w:rsidRPr="00A462AB">
              <w:rPr>
                <w:vertAlign w:val="superscript"/>
              </w:rPr>
              <w:t>rd</w:t>
            </w:r>
            <w:r>
              <w:t xml:space="preserve"> &amp; 4</w:t>
            </w:r>
            <w:r w:rsidRPr="00A462AB">
              <w:rPr>
                <w:vertAlign w:val="superscript"/>
              </w:rPr>
              <w:t>th</w:t>
            </w:r>
            <w:r>
              <w:t xml:space="preserve"> to Capital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C1BA57B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BA8358E" w14:textId="77777777" w:rsidR="009A2D1D" w:rsidRPr="00566EB4" w:rsidRDefault="009A2D1D" w:rsidP="00481240">
            <w:pPr>
              <w:jc w:val="center"/>
            </w:pPr>
          </w:p>
        </w:tc>
      </w:tr>
      <w:tr w:rsidR="009A2D1D" w14:paraId="23B7FB04" w14:textId="77777777" w:rsidTr="00D12AAE">
        <w:tc>
          <w:tcPr>
            <w:tcW w:w="714" w:type="pct"/>
            <w:tcBorders>
              <w:bottom w:val="nil"/>
            </w:tcBorders>
          </w:tcPr>
          <w:p w14:paraId="63C7B8E1" w14:textId="3D542606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481240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00C707A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481240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8439889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481240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43FC405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481240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D4FCBDC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481240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94C7ACE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481240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36102068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481240">
              <w:rPr>
                <w:noProof/>
              </w:rPr>
              <w:t>21</w:t>
            </w:r>
            <w:r w:rsidRPr="00566EB4">
              <w:fldChar w:fldCharType="end"/>
            </w:r>
          </w:p>
        </w:tc>
      </w:tr>
      <w:tr w:rsidR="009A2D1D" w14:paraId="3576E505" w14:textId="77777777" w:rsidTr="00D12AAE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4259BFF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1DE73C9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E0C99F2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47AAE08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1734FEF" w14:textId="77777777" w:rsidR="009A2D1D" w:rsidRPr="00566EB4" w:rsidRDefault="009A2D1D" w:rsidP="0048124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BBCC29E" w14:textId="77777777" w:rsidR="00A462AB" w:rsidRDefault="00A462AB" w:rsidP="00481240">
            <w:pPr>
              <w:jc w:val="center"/>
            </w:pPr>
            <w:r>
              <w:t>Mid 9 Weeks</w:t>
            </w:r>
          </w:p>
          <w:p w14:paraId="4FCE544C" w14:textId="0F058EB7" w:rsidR="009A2D1D" w:rsidRPr="00FE0070" w:rsidRDefault="00FE0070" w:rsidP="00481240">
            <w:pPr>
              <w:jc w:val="center"/>
              <w:rPr>
                <w:b/>
              </w:rPr>
            </w:pPr>
            <w:r>
              <w:rPr>
                <w:b/>
              </w:rPr>
              <w:t>Year Book Money Due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6F8505E7" w14:textId="77777777" w:rsidR="009A2D1D" w:rsidRDefault="00A462AB" w:rsidP="00481240">
            <w:pPr>
              <w:jc w:val="center"/>
            </w:pPr>
            <w:r>
              <w:t>Prom</w:t>
            </w:r>
          </w:p>
          <w:p w14:paraId="3984C499" w14:textId="6276342E" w:rsidR="00A462AB" w:rsidRPr="00566EB4" w:rsidRDefault="00A462AB" w:rsidP="00481240">
            <w:pPr>
              <w:jc w:val="center"/>
            </w:pPr>
            <w:r>
              <w:t>6:00 – 10:00</w:t>
            </w:r>
          </w:p>
        </w:tc>
      </w:tr>
      <w:tr w:rsidR="009A2D1D" w14:paraId="7A135D9C" w14:textId="77777777" w:rsidTr="00D12AAE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D3CB693" w14:textId="5D405040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481240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D35035E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481240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5CED815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481240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B447A8B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481240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D1DE2F6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481240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E98E79B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481240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AFA2968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481240">
              <w:rPr>
                <w:noProof/>
              </w:rPr>
              <w:t>28</w:t>
            </w:r>
            <w:r w:rsidRPr="00566EB4">
              <w:fldChar w:fldCharType="end"/>
            </w:r>
          </w:p>
        </w:tc>
      </w:tr>
      <w:tr w:rsidR="009A2D1D" w14:paraId="11983C58" w14:textId="77777777" w:rsidTr="00D12AAE">
        <w:trPr>
          <w:trHeight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3FB19EA" w14:textId="28C097C0" w:rsidR="009A2D1D" w:rsidRPr="00566EB4" w:rsidRDefault="009022B8" w:rsidP="00481240">
            <w:pPr>
              <w:jc w:val="center"/>
            </w:pPr>
            <w:r>
              <w:t>EARTH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8579779" w14:textId="77777777" w:rsidR="009A2D1D" w:rsidRDefault="009022B8" w:rsidP="00481240">
            <w:pPr>
              <w:jc w:val="center"/>
            </w:pPr>
            <w:r>
              <w:t>IOWA</w:t>
            </w:r>
          </w:p>
          <w:p w14:paraId="631E03BE" w14:textId="135AD9DF" w:rsidR="00A462AB" w:rsidRPr="00A462AB" w:rsidRDefault="00A462AB" w:rsidP="00481240">
            <w:pPr>
              <w:jc w:val="center"/>
              <w:rPr>
                <w:b/>
              </w:rPr>
            </w:pPr>
            <w:r>
              <w:rPr>
                <w:b/>
              </w:rPr>
              <w:t>Mid-term Reports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18272C8" w14:textId="7EB602B7" w:rsidR="009A2D1D" w:rsidRPr="00566EB4" w:rsidRDefault="009022B8" w:rsidP="00481240">
            <w:pPr>
              <w:jc w:val="center"/>
            </w:pPr>
            <w:r>
              <w:t>IOWA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0166961" w14:textId="77777777" w:rsidR="009A2D1D" w:rsidRDefault="009022B8" w:rsidP="00481240">
            <w:pPr>
              <w:jc w:val="center"/>
            </w:pPr>
            <w:r>
              <w:t>IOWA</w:t>
            </w:r>
          </w:p>
          <w:p w14:paraId="6E12265F" w14:textId="77777777" w:rsidR="00C45951" w:rsidRDefault="00C45951" w:rsidP="00481240">
            <w:pPr>
              <w:jc w:val="center"/>
            </w:pPr>
          </w:p>
          <w:p w14:paraId="547A2591" w14:textId="02B981BE" w:rsidR="009022B8" w:rsidRPr="00C45951" w:rsidRDefault="009022B8" w:rsidP="00481240">
            <w:pPr>
              <w:jc w:val="center"/>
              <w:rPr>
                <w:b/>
              </w:rPr>
            </w:pPr>
            <w:r w:rsidRPr="00C45951">
              <w:rPr>
                <w:b/>
              </w:rPr>
              <w:t>Administrative Prof</w:t>
            </w:r>
            <w:r w:rsidR="00C45951">
              <w:rPr>
                <w:b/>
              </w:rPr>
              <w:t>essional</w:t>
            </w:r>
            <w:r w:rsidRPr="00C45951">
              <w:rPr>
                <w:b/>
              </w:rPr>
              <w:t xml:space="preserve"> Day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81D2116" w14:textId="77777777" w:rsidR="009A2D1D" w:rsidRDefault="009022B8" w:rsidP="00481240">
            <w:pPr>
              <w:jc w:val="center"/>
            </w:pPr>
            <w:r>
              <w:t>IOWA</w:t>
            </w:r>
          </w:p>
          <w:p w14:paraId="6D000D61" w14:textId="3EF592EB" w:rsidR="009022B8" w:rsidRPr="00566EB4" w:rsidRDefault="009022B8" w:rsidP="00481240">
            <w:pPr>
              <w:jc w:val="center"/>
            </w:pPr>
            <w:bookmarkStart w:id="0" w:name="_GoBack"/>
            <w:bookmarkEnd w:id="0"/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35CC737" w14:textId="77777777" w:rsidR="009A2D1D" w:rsidRDefault="009022B8" w:rsidP="00481240">
            <w:pPr>
              <w:jc w:val="center"/>
            </w:pPr>
            <w:r>
              <w:t>IOWA</w:t>
            </w:r>
          </w:p>
          <w:p w14:paraId="1F64FC7B" w14:textId="77777777" w:rsidR="009022B8" w:rsidRDefault="009022B8" w:rsidP="00481240">
            <w:pPr>
              <w:jc w:val="center"/>
              <w:rPr>
                <w:b/>
              </w:rPr>
            </w:pPr>
            <w:r w:rsidRPr="00A462AB">
              <w:rPr>
                <w:b/>
              </w:rPr>
              <w:t>Arbor day</w:t>
            </w:r>
          </w:p>
          <w:p w14:paraId="6F4F520D" w14:textId="510BB20F" w:rsidR="005C10D5" w:rsidRPr="005C10D5" w:rsidRDefault="005C10D5" w:rsidP="00481240">
            <w:pPr>
              <w:jc w:val="center"/>
            </w:pPr>
            <w:r>
              <w:t>Pre-School Musical 11:00</w:t>
            </w:r>
          </w:p>
          <w:p w14:paraId="360E3D0C" w14:textId="0036C491" w:rsidR="00A462AB" w:rsidRPr="005C10D5" w:rsidRDefault="00A462AB" w:rsidP="00481240">
            <w:pPr>
              <w:jc w:val="center"/>
              <w:rPr>
                <w:b/>
              </w:rPr>
            </w:pPr>
            <w:r w:rsidRPr="005C10D5">
              <w:rPr>
                <w:b/>
              </w:rPr>
              <w:t>Variety Show 6:00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B48C41C" w14:textId="77777777" w:rsidR="009A2D1D" w:rsidRPr="00566EB4" w:rsidRDefault="009A2D1D" w:rsidP="00481240">
            <w:pPr>
              <w:jc w:val="center"/>
            </w:pPr>
          </w:p>
        </w:tc>
      </w:tr>
      <w:tr w:rsidR="009A2D1D" w14:paraId="69109237" w14:textId="77777777" w:rsidTr="00D12AAE">
        <w:tc>
          <w:tcPr>
            <w:tcW w:w="714" w:type="pct"/>
            <w:tcBorders>
              <w:bottom w:val="nil"/>
            </w:tcBorders>
          </w:tcPr>
          <w:p w14:paraId="184FAB1A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481240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363C196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481240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481240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50679B9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481240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4788D11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481240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5FC89D5D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481240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E49F0F9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481240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5AE416B" w14:textId="77777777" w:rsidR="009A2D1D" w:rsidRPr="00566EB4" w:rsidRDefault="009A2D1D" w:rsidP="006160CB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481240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B40061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48124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9A2D1D" w14:paraId="5F145E06" w14:textId="77777777" w:rsidTr="0032586B">
        <w:trPr>
          <w:trHeight w:val="37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BC63AD9" w14:textId="77777777" w:rsidR="009A2D1D" w:rsidRDefault="009A2D1D" w:rsidP="00481240">
            <w:pPr>
              <w:pStyle w:val="TableText"/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3ECC5BC4" w14:textId="77777777" w:rsidR="009A2D1D" w:rsidRDefault="009A2D1D" w:rsidP="00481240">
            <w:pPr>
              <w:pStyle w:val="TableText"/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40E94C3D" w14:textId="77777777" w:rsidR="009A2D1D" w:rsidRDefault="009A2D1D" w:rsidP="00481240">
            <w:pPr>
              <w:pStyle w:val="TableText"/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511E986D" w14:textId="77777777" w:rsidR="009A2D1D" w:rsidRDefault="009A2D1D" w:rsidP="00481240">
            <w:pPr>
              <w:pStyle w:val="TableText"/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1DCA6664" w14:textId="77777777" w:rsidR="009A2D1D" w:rsidRDefault="009A2D1D" w:rsidP="00481240">
            <w:pPr>
              <w:pStyle w:val="TableText"/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8C6C72B" w14:textId="77777777" w:rsidR="009A2D1D" w:rsidRDefault="009A2D1D" w:rsidP="00481240">
            <w:pPr>
              <w:pStyle w:val="TableText"/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14:paraId="7CD3A957" w14:textId="77777777" w:rsidR="009A2D1D" w:rsidRDefault="009A2D1D" w:rsidP="00481240">
            <w:pPr>
              <w:pStyle w:val="TableText"/>
              <w:jc w:val="center"/>
            </w:pPr>
          </w:p>
        </w:tc>
      </w:tr>
    </w:tbl>
    <w:p w14:paraId="2B67E9EB" w14:textId="77777777" w:rsidR="007A7447" w:rsidRDefault="007A7447"/>
    <w:p w14:paraId="4E93F616" w14:textId="77777777" w:rsidR="0032586B" w:rsidRDefault="007534CA" w:rsidP="0032586B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hyperlink r:id="rId6" w:tooltip="Isaiah 53:5" w:history="1">
        <w:r w:rsidR="0032586B" w:rsidRPr="0032586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Isaiah 53:5</w:t>
        </w:r>
      </w:hyperlink>
      <w:r w:rsidR="0032586B" w:rsidRPr="0032586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- But he [was] wounded for our transgressions, [he was] bruised for our iniquities: the chastisement of our peace [was] upon him; and with his stripes we are healed.</w:t>
      </w:r>
      <w:r w:rsidR="0032586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14:paraId="4C8598C3" w14:textId="248EF68E" w:rsidR="009F0C0C" w:rsidRPr="0032586B" w:rsidRDefault="0032586B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I thank God that my Lord did not stay dead after all that was done to Him. We should celebrate Easter with a fresh thought of the love and forgiveness we have in the RISEN SAVIOR!</w:t>
      </w:r>
    </w:p>
    <w:sectPr w:rsidR="009F0C0C" w:rsidRPr="0032586B" w:rsidSect="00D12AAE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9"/>
  <w:proofState w:spelling="clean" w:grammar="clean"/>
  <w:attachedTemplate r:id="rId1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4/30/2018"/>
    <w:docVar w:name="MonthStart" w:val="4/1/2018"/>
  </w:docVars>
  <w:rsids>
    <w:rsidRoot w:val="00481240"/>
    <w:rsid w:val="000204FE"/>
    <w:rsid w:val="0006738C"/>
    <w:rsid w:val="000773D4"/>
    <w:rsid w:val="000C4137"/>
    <w:rsid w:val="00121459"/>
    <w:rsid w:val="001215A1"/>
    <w:rsid w:val="00140E4C"/>
    <w:rsid w:val="0017296A"/>
    <w:rsid w:val="00174989"/>
    <w:rsid w:val="00200FF8"/>
    <w:rsid w:val="002011B4"/>
    <w:rsid w:val="002068BF"/>
    <w:rsid w:val="0023365C"/>
    <w:rsid w:val="002B586B"/>
    <w:rsid w:val="002C291B"/>
    <w:rsid w:val="002D5455"/>
    <w:rsid w:val="002D769E"/>
    <w:rsid w:val="0032561D"/>
    <w:rsid w:val="003256A3"/>
    <w:rsid w:val="0032586B"/>
    <w:rsid w:val="00346345"/>
    <w:rsid w:val="003A4D15"/>
    <w:rsid w:val="003B2CA6"/>
    <w:rsid w:val="00416233"/>
    <w:rsid w:val="0043218C"/>
    <w:rsid w:val="00435C4D"/>
    <w:rsid w:val="004372A4"/>
    <w:rsid w:val="00447332"/>
    <w:rsid w:val="00481240"/>
    <w:rsid w:val="004D44A3"/>
    <w:rsid w:val="00557BCC"/>
    <w:rsid w:val="00566EB4"/>
    <w:rsid w:val="00572A35"/>
    <w:rsid w:val="0058388E"/>
    <w:rsid w:val="005C10D5"/>
    <w:rsid w:val="006160CB"/>
    <w:rsid w:val="006163BF"/>
    <w:rsid w:val="0068400C"/>
    <w:rsid w:val="006A0930"/>
    <w:rsid w:val="006A7184"/>
    <w:rsid w:val="006B25D0"/>
    <w:rsid w:val="006C6EEA"/>
    <w:rsid w:val="00706288"/>
    <w:rsid w:val="0072119A"/>
    <w:rsid w:val="007516EB"/>
    <w:rsid w:val="007534CA"/>
    <w:rsid w:val="00773432"/>
    <w:rsid w:val="007A7447"/>
    <w:rsid w:val="00805C8A"/>
    <w:rsid w:val="00815349"/>
    <w:rsid w:val="008249A2"/>
    <w:rsid w:val="008513A3"/>
    <w:rsid w:val="00862A43"/>
    <w:rsid w:val="008B2E30"/>
    <w:rsid w:val="008C4EB9"/>
    <w:rsid w:val="009022B8"/>
    <w:rsid w:val="00912793"/>
    <w:rsid w:val="00933303"/>
    <w:rsid w:val="0093570E"/>
    <w:rsid w:val="00965B80"/>
    <w:rsid w:val="0099485B"/>
    <w:rsid w:val="00995652"/>
    <w:rsid w:val="009A2D1D"/>
    <w:rsid w:val="009A55E0"/>
    <w:rsid w:val="009B1C28"/>
    <w:rsid w:val="009E19B4"/>
    <w:rsid w:val="009F0C0C"/>
    <w:rsid w:val="009F3A90"/>
    <w:rsid w:val="009F7A3F"/>
    <w:rsid w:val="00A05205"/>
    <w:rsid w:val="00A462AB"/>
    <w:rsid w:val="00A5047E"/>
    <w:rsid w:val="00A642BE"/>
    <w:rsid w:val="00A75A9F"/>
    <w:rsid w:val="00A85B2B"/>
    <w:rsid w:val="00A97043"/>
    <w:rsid w:val="00AA2121"/>
    <w:rsid w:val="00AA53B9"/>
    <w:rsid w:val="00AF0C4A"/>
    <w:rsid w:val="00B209EC"/>
    <w:rsid w:val="00B375D1"/>
    <w:rsid w:val="00B40061"/>
    <w:rsid w:val="00B60C55"/>
    <w:rsid w:val="00B70562"/>
    <w:rsid w:val="00B7165C"/>
    <w:rsid w:val="00B855BB"/>
    <w:rsid w:val="00BB37A6"/>
    <w:rsid w:val="00BB7139"/>
    <w:rsid w:val="00BC037F"/>
    <w:rsid w:val="00BC2CE7"/>
    <w:rsid w:val="00BD7CCA"/>
    <w:rsid w:val="00C03D0D"/>
    <w:rsid w:val="00C266D2"/>
    <w:rsid w:val="00C37CBA"/>
    <w:rsid w:val="00C45951"/>
    <w:rsid w:val="00C763AE"/>
    <w:rsid w:val="00C769C3"/>
    <w:rsid w:val="00CA6150"/>
    <w:rsid w:val="00D12AAE"/>
    <w:rsid w:val="00D33BC5"/>
    <w:rsid w:val="00D71DC8"/>
    <w:rsid w:val="00D74A6C"/>
    <w:rsid w:val="00DA67B0"/>
    <w:rsid w:val="00DB67F4"/>
    <w:rsid w:val="00DE43E6"/>
    <w:rsid w:val="00E15BE2"/>
    <w:rsid w:val="00E20333"/>
    <w:rsid w:val="00E377EF"/>
    <w:rsid w:val="00E4512C"/>
    <w:rsid w:val="00E5740C"/>
    <w:rsid w:val="00ED63FD"/>
    <w:rsid w:val="00F06DF9"/>
    <w:rsid w:val="00F076AA"/>
    <w:rsid w:val="00F11980"/>
    <w:rsid w:val="00F369E5"/>
    <w:rsid w:val="00F47003"/>
    <w:rsid w:val="00F64855"/>
    <w:rsid w:val="00F801B5"/>
    <w:rsid w:val="00FB47A6"/>
    <w:rsid w:val="00FE0070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A32A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Strong">
    <w:name w:val="Strong"/>
    <w:basedOn w:val="DefaultParagraphFont"/>
    <w:uiPriority w:val="22"/>
    <w:qFormat/>
    <w:rsid w:val="0032586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258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2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kingjamesbibleonline.org/Isaiah-53-5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Horizontal%20Calendar%20-%20Sunday%20Start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D8C06-6323-2944-8238-615F175FD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2011:Office:Media:Templates:Print Layout View:Calendars:Horizontal Calendar - Sunday Start.dotm</Template>
  <TotalTime>18</TotalTime>
  <Pages>1</Pages>
  <Words>397</Words>
  <Characters>2264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2656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Ann Bernabei</dc:creator>
  <cp:keywords/>
  <dc:description/>
  <cp:lastModifiedBy>Microsoft Office User</cp:lastModifiedBy>
  <cp:revision>5</cp:revision>
  <cp:lastPrinted>2018-03-22T19:07:00Z</cp:lastPrinted>
  <dcterms:created xsi:type="dcterms:W3CDTF">2017-07-07T03:43:00Z</dcterms:created>
  <dcterms:modified xsi:type="dcterms:W3CDTF">2018-03-22T19:07:00Z</dcterms:modified>
  <cp:category/>
</cp:coreProperties>
</file>